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215C1" w14:textId="77777777" w:rsidR="00E813BB" w:rsidRPr="00304F2F" w:rsidRDefault="00E813BB" w:rsidP="00B918C5">
      <w:pPr>
        <w:pStyle w:val="Closing"/>
        <w:jc w:val="both"/>
        <w:rPr>
          <w:rFonts w:asciiTheme="minorHAnsi" w:hAnsiTheme="minorHAnsi" w:cstheme="minorHAnsi"/>
          <w:color w:val="FFFFFF" w:themeColor="background1"/>
          <w:sz w:val="24"/>
          <w:szCs w:val="24"/>
          <w14:textFill>
            <w14:noFill/>
          </w14:textFill>
        </w:rPr>
      </w:pPr>
    </w:p>
    <w:p w14:paraId="55E2353A" w14:textId="77777777" w:rsidR="001B1D64" w:rsidRDefault="001B1D64" w:rsidP="00E813BB">
      <w:pPr>
        <w:pStyle w:val="Closing"/>
        <w:jc w:val="both"/>
        <w:rPr>
          <w:rFonts w:asciiTheme="minorHAnsi" w:hAnsiTheme="minorHAnsi" w:cstheme="minorHAnsi"/>
          <w:color w:val="auto"/>
          <w:sz w:val="24"/>
          <w:szCs w:val="24"/>
          <w:highlight w:val="yellow"/>
        </w:rPr>
      </w:pPr>
    </w:p>
    <w:p w14:paraId="1DACCFE2" w14:textId="77777777" w:rsidR="001E0A76" w:rsidRPr="00DD19B1" w:rsidRDefault="001E0A76" w:rsidP="00E813BB">
      <w:pPr>
        <w:pStyle w:val="Closing"/>
        <w:jc w:val="both"/>
        <w:rPr>
          <w:rFonts w:asciiTheme="minorHAnsi" w:hAnsiTheme="minorHAnsi" w:cstheme="minorHAnsi"/>
          <w:color w:val="auto"/>
          <w:sz w:val="24"/>
          <w:szCs w:val="24"/>
          <w:highlight w:val="yellow"/>
        </w:rPr>
      </w:pPr>
    </w:p>
    <w:p w14:paraId="6220CE9B" w14:textId="10FED6DB" w:rsidR="00C81965" w:rsidRPr="005743DF" w:rsidRDefault="004458DB" w:rsidP="001E0A76">
      <w:pPr>
        <w:pStyle w:val="Closing"/>
        <w:spacing w:line="360" w:lineRule="auto"/>
        <w:jc w:val="both"/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</w:pPr>
      <w:r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>“</w:t>
      </w:r>
      <w:r w:rsidR="00C81965"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>We are not a political party nor are we a relig</w:t>
      </w:r>
      <w:r w:rsidR="005314DA"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>i</w:t>
      </w:r>
      <w:r w:rsidR="00C81965"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 xml:space="preserve">ous cult; we are simply a group of living beings, </w:t>
      </w:r>
      <w:proofErr w:type="gramStart"/>
      <w:r w:rsidR="00C81965"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>flesh</w:t>
      </w:r>
      <w:proofErr w:type="gramEnd"/>
      <w:r w:rsidR="00C81965"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 xml:space="preserve"> and blood, spiritually united in heart and soul. We stand as </w:t>
      </w:r>
      <w:r w:rsidR="00C81965"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>individuals</w:t>
      </w:r>
      <w:r w:rsidR="00C81965"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 xml:space="preserve"> yet </w:t>
      </w:r>
      <w:r w:rsidR="00C81965"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>built together</w:t>
      </w:r>
      <w:r w:rsidR="00C81965"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 xml:space="preserve"> under a </w:t>
      </w:r>
      <w:r w:rsidR="00C81965"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>common</w:t>
      </w:r>
      <w:r w:rsidR="00BC018E"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>, natural</w:t>
      </w:r>
      <w:r w:rsidR="00C81965"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 xml:space="preserve"> law</w:t>
      </w:r>
      <w:r w:rsidR="00C81965"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 xml:space="preserve">, which is shared by all, owned by none and which is </w:t>
      </w:r>
      <w:r w:rsidR="00C81965"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>superior to any statute</w:t>
      </w:r>
      <w:r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 xml:space="preserve">. We each have a personal commitment, divinely inspired, to </w:t>
      </w:r>
      <w:r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 xml:space="preserve">do no </w:t>
      </w:r>
      <w:r w:rsidR="00DD19B1"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>harm</w:t>
      </w:r>
      <w:r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 xml:space="preserve">, to </w:t>
      </w:r>
      <w:r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>cause no loss</w:t>
      </w:r>
      <w:r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 xml:space="preserve"> to </w:t>
      </w:r>
      <w:r w:rsidR="00DD19B1"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>o</w:t>
      </w:r>
      <w:r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 xml:space="preserve">thers, to </w:t>
      </w:r>
      <w:r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>commit no fraud</w:t>
      </w:r>
      <w:r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 xml:space="preserve"> and to </w:t>
      </w:r>
      <w:r w:rsidRPr="005743DF">
        <w:rPr>
          <w:rFonts w:ascii="Trebuchet MS" w:hAnsi="Trebuchet MS" w:cstheme="minorHAnsi"/>
          <w:b/>
          <w:bCs/>
          <w:i/>
          <w:iCs/>
          <w:color w:val="4D524C"/>
          <w:sz w:val="28"/>
          <w:szCs w:val="28"/>
          <w:lang w:val="en-GB"/>
        </w:rPr>
        <w:t>keep the peace</w:t>
      </w:r>
      <w:r w:rsidRPr="005743DF">
        <w:rPr>
          <w:rFonts w:ascii="Trebuchet MS" w:hAnsi="Trebuchet MS" w:cstheme="minorHAnsi"/>
          <w:i/>
          <w:iCs/>
          <w:color w:val="4D524C"/>
          <w:sz w:val="28"/>
          <w:szCs w:val="28"/>
          <w:lang w:val="en-GB"/>
        </w:rPr>
        <w:t>.”</w:t>
      </w:r>
    </w:p>
    <w:p w14:paraId="1FA2F6AA" w14:textId="0CA2AF66" w:rsidR="00B41ED4" w:rsidRPr="00B15F00" w:rsidRDefault="002A406C" w:rsidP="00D07D72">
      <w:pPr>
        <w:pStyle w:val="Closing"/>
        <w:spacing w:line="360" w:lineRule="auto"/>
        <w:jc w:val="both"/>
        <w:rPr>
          <w:rFonts w:ascii="Trebuchet MS" w:hAnsi="Trebuchet MS" w:cstheme="minorHAnsi"/>
          <w:b/>
          <w:bCs/>
          <w:color w:val="C00000"/>
          <w:sz w:val="24"/>
          <w:szCs w:val="24"/>
          <w:u w:val="single"/>
          <w:lang w:val="en-GB"/>
        </w:rPr>
      </w:pPr>
      <w:r w:rsidRPr="00B15F00">
        <w:rPr>
          <w:rFonts w:ascii="Trebuchet MS" w:hAnsi="Trebuchet MS" w:cstheme="minorHAnsi"/>
          <w:b/>
          <w:bCs/>
          <w:color w:val="C00000"/>
          <w:sz w:val="24"/>
          <w:szCs w:val="24"/>
          <w:u w:val="single"/>
          <w:lang w:val="en-GB"/>
        </w:rPr>
        <w:t xml:space="preserve">This is our </w:t>
      </w:r>
      <w:proofErr w:type="gramStart"/>
      <w:r w:rsidRPr="00B15F00">
        <w:rPr>
          <w:rFonts w:ascii="Trebuchet MS" w:hAnsi="Trebuchet MS" w:cstheme="minorHAnsi"/>
          <w:b/>
          <w:bCs/>
          <w:color w:val="C00000"/>
          <w:sz w:val="24"/>
          <w:szCs w:val="24"/>
          <w:u w:val="single"/>
          <w:lang w:val="en-GB"/>
        </w:rPr>
        <w:t>manifesto</w:t>
      </w:r>
      <w:proofErr w:type="gramEnd"/>
    </w:p>
    <w:p w14:paraId="49DD8FE1" w14:textId="51EDE3F2" w:rsidR="00601775" w:rsidRDefault="00601775" w:rsidP="0085427E">
      <w:pPr>
        <w:pStyle w:val="Closing"/>
        <w:spacing w:line="360" w:lineRule="auto"/>
        <w:jc w:val="both"/>
        <w:rPr>
          <w:rFonts w:ascii="Trebuchet MS" w:hAnsi="Trebuchet MS" w:cstheme="minorHAnsi"/>
          <w:color w:val="auto"/>
          <w:sz w:val="24"/>
          <w:szCs w:val="24"/>
        </w:rPr>
      </w:pPr>
    </w:p>
    <w:p w14:paraId="36EA20E1" w14:textId="77777777" w:rsidR="001E0A76" w:rsidRDefault="001E0A76" w:rsidP="0085427E">
      <w:pPr>
        <w:pStyle w:val="Closing"/>
        <w:spacing w:line="360" w:lineRule="auto"/>
        <w:jc w:val="both"/>
        <w:rPr>
          <w:rFonts w:ascii="Trebuchet MS" w:hAnsi="Trebuchet MS" w:cstheme="minorHAnsi"/>
          <w:color w:val="auto"/>
          <w:sz w:val="24"/>
          <w:szCs w:val="24"/>
        </w:rPr>
      </w:pPr>
    </w:p>
    <w:p w14:paraId="53E58673" w14:textId="6FC626FF" w:rsidR="00622656" w:rsidRPr="005743DF" w:rsidRDefault="002A406C" w:rsidP="002A406C">
      <w:pPr>
        <w:pStyle w:val="Closing"/>
        <w:spacing w:line="360" w:lineRule="auto"/>
        <w:jc w:val="both"/>
        <w:rPr>
          <w:rFonts w:ascii="Trebuchet MS" w:hAnsi="Trebuchet MS" w:cstheme="minorHAnsi"/>
          <w:color w:val="4D524C"/>
          <w:sz w:val="34"/>
          <w:szCs w:val="34"/>
        </w:rPr>
      </w:pPr>
      <w:r w:rsidRPr="005743DF">
        <w:rPr>
          <w:rFonts w:ascii="Trebuchet MS" w:hAnsi="Trebuchet MS" w:cstheme="minorHAnsi"/>
          <w:color w:val="4D524C"/>
          <w:sz w:val="34"/>
          <w:szCs w:val="34"/>
        </w:rPr>
        <w:t>‘Be without fear – even in the face of our enemies.</w:t>
      </w:r>
    </w:p>
    <w:p w14:paraId="59A8BA39" w14:textId="041866D5" w:rsidR="002A406C" w:rsidRPr="005743DF" w:rsidRDefault="002A406C" w:rsidP="002A406C">
      <w:pPr>
        <w:pStyle w:val="Closing"/>
        <w:spacing w:line="360" w:lineRule="auto"/>
        <w:jc w:val="both"/>
        <w:rPr>
          <w:rFonts w:ascii="Trebuchet MS" w:hAnsi="Trebuchet MS" w:cstheme="minorHAnsi"/>
          <w:color w:val="4D524C"/>
          <w:sz w:val="34"/>
          <w:szCs w:val="34"/>
        </w:rPr>
      </w:pPr>
      <w:r w:rsidRPr="005743DF">
        <w:rPr>
          <w:rFonts w:ascii="Trebuchet MS" w:hAnsi="Trebuchet MS" w:cstheme="minorHAnsi"/>
          <w:color w:val="4D524C"/>
          <w:sz w:val="34"/>
          <w:szCs w:val="34"/>
        </w:rPr>
        <w:t xml:space="preserve">Be brave and upright that </w:t>
      </w:r>
      <w:r w:rsidR="00F63AFF" w:rsidRPr="005743DF">
        <w:rPr>
          <w:rFonts w:ascii="Trebuchet MS" w:hAnsi="Trebuchet MS" w:cstheme="minorHAnsi"/>
          <w:color w:val="4D524C"/>
          <w:sz w:val="34"/>
          <w:szCs w:val="34"/>
        </w:rPr>
        <w:t>your</w:t>
      </w:r>
      <w:r w:rsidRPr="005743DF">
        <w:rPr>
          <w:rFonts w:ascii="Trebuchet MS" w:hAnsi="Trebuchet MS" w:cstheme="minorHAnsi"/>
          <w:color w:val="4D524C"/>
          <w:sz w:val="34"/>
          <w:szCs w:val="34"/>
        </w:rPr>
        <w:t xml:space="preserve"> god may love you.</w:t>
      </w:r>
    </w:p>
    <w:p w14:paraId="530FA536" w14:textId="2CBCE5DA" w:rsidR="002A406C" w:rsidRPr="005743DF" w:rsidRDefault="002A406C" w:rsidP="002A406C">
      <w:pPr>
        <w:pStyle w:val="Closing"/>
        <w:spacing w:line="360" w:lineRule="auto"/>
        <w:jc w:val="both"/>
        <w:rPr>
          <w:rFonts w:ascii="Trebuchet MS" w:hAnsi="Trebuchet MS" w:cstheme="minorHAnsi"/>
          <w:color w:val="4D524C"/>
          <w:sz w:val="34"/>
          <w:szCs w:val="34"/>
        </w:rPr>
      </w:pPr>
      <w:r w:rsidRPr="005743DF">
        <w:rPr>
          <w:rFonts w:ascii="Trebuchet MS" w:hAnsi="Trebuchet MS" w:cstheme="minorHAnsi"/>
          <w:color w:val="4D524C"/>
          <w:sz w:val="34"/>
          <w:szCs w:val="34"/>
        </w:rPr>
        <w:t>Speak Truth always even if it leads to your death.</w:t>
      </w:r>
    </w:p>
    <w:p w14:paraId="62D4DAFE" w14:textId="6F8ECF61" w:rsidR="002A406C" w:rsidRPr="005743DF" w:rsidRDefault="002A406C" w:rsidP="002A406C">
      <w:pPr>
        <w:pStyle w:val="Closing"/>
        <w:spacing w:line="360" w:lineRule="auto"/>
        <w:jc w:val="both"/>
        <w:rPr>
          <w:rFonts w:ascii="Trebuchet MS" w:hAnsi="Trebuchet MS" w:cstheme="minorHAnsi"/>
          <w:color w:val="4D524C"/>
          <w:sz w:val="34"/>
          <w:szCs w:val="34"/>
        </w:rPr>
      </w:pPr>
      <w:r w:rsidRPr="005743DF">
        <w:rPr>
          <w:rFonts w:ascii="Trebuchet MS" w:hAnsi="Trebuchet MS" w:cstheme="minorHAnsi"/>
          <w:color w:val="4D524C"/>
          <w:sz w:val="34"/>
          <w:szCs w:val="34"/>
        </w:rPr>
        <w:t>Safeguard the helpless and do no wrong’.</w:t>
      </w:r>
    </w:p>
    <w:p w14:paraId="10E41BE6" w14:textId="77777777" w:rsidR="005743DF" w:rsidRDefault="005743DF" w:rsidP="0085427E">
      <w:pPr>
        <w:pStyle w:val="Closing"/>
        <w:spacing w:line="360" w:lineRule="auto"/>
        <w:jc w:val="both"/>
        <w:rPr>
          <w:rFonts w:ascii="Trebuchet MS" w:hAnsi="Trebuchet MS" w:cstheme="minorHAnsi"/>
          <w:b/>
          <w:bCs/>
          <w:color w:val="auto"/>
          <w:sz w:val="24"/>
          <w:szCs w:val="24"/>
          <w:u w:val="single"/>
        </w:rPr>
      </w:pPr>
    </w:p>
    <w:p w14:paraId="2763D035" w14:textId="73F81FAD" w:rsidR="00622656" w:rsidRPr="00B15F00" w:rsidRDefault="002A406C" w:rsidP="0085427E">
      <w:pPr>
        <w:pStyle w:val="Closing"/>
        <w:spacing w:line="360" w:lineRule="auto"/>
        <w:jc w:val="both"/>
        <w:rPr>
          <w:rFonts w:ascii="Trebuchet MS" w:hAnsi="Trebuchet MS" w:cstheme="minorHAnsi"/>
          <w:b/>
          <w:bCs/>
          <w:color w:val="C00000"/>
          <w:sz w:val="24"/>
          <w:szCs w:val="24"/>
          <w:u w:val="single"/>
        </w:rPr>
      </w:pPr>
      <w:r w:rsidRPr="00B15F00">
        <w:rPr>
          <w:rFonts w:ascii="Trebuchet MS" w:hAnsi="Trebuchet MS" w:cstheme="minorHAnsi"/>
          <w:b/>
          <w:bCs/>
          <w:color w:val="C00000"/>
          <w:sz w:val="24"/>
          <w:szCs w:val="24"/>
          <w:u w:val="single"/>
        </w:rPr>
        <w:t xml:space="preserve">This is our </w:t>
      </w:r>
      <w:proofErr w:type="gramStart"/>
      <w:r w:rsidRPr="00B15F00">
        <w:rPr>
          <w:rFonts w:ascii="Trebuchet MS" w:hAnsi="Trebuchet MS" w:cstheme="minorHAnsi"/>
          <w:b/>
          <w:bCs/>
          <w:color w:val="C00000"/>
          <w:sz w:val="24"/>
          <w:szCs w:val="24"/>
          <w:u w:val="single"/>
        </w:rPr>
        <w:t>Oath</w:t>
      </w:r>
      <w:proofErr w:type="gramEnd"/>
    </w:p>
    <w:p w14:paraId="3B374058" w14:textId="77777777" w:rsidR="00622656" w:rsidRDefault="00622656" w:rsidP="0085427E">
      <w:pPr>
        <w:pStyle w:val="Closing"/>
        <w:spacing w:line="360" w:lineRule="auto"/>
        <w:jc w:val="both"/>
        <w:rPr>
          <w:rFonts w:ascii="Trebuchet MS" w:hAnsi="Trebuchet MS" w:cstheme="minorHAnsi"/>
          <w:color w:val="auto"/>
          <w:sz w:val="24"/>
          <w:szCs w:val="24"/>
        </w:rPr>
      </w:pPr>
    </w:p>
    <w:p w14:paraId="3DC67673" w14:textId="32A351DA" w:rsidR="00622656" w:rsidRDefault="00B9051D" w:rsidP="0085427E">
      <w:pPr>
        <w:pStyle w:val="Closing"/>
        <w:spacing w:line="360" w:lineRule="auto"/>
        <w:jc w:val="both"/>
        <w:rPr>
          <w:rFonts w:ascii="Trebuchet MS" w:hAnsi="Trebuchet MS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BBBA37" wp14:editId="1264732D">
                <wp:simplePos x="0" y="0"/>
                <wp:positionH relativeFrom="column">
                  <wp:posOffset>-88363</wp:posOffset>
                </wp:positionH>
                <wp:positionV relativeFrom="page">
                  <wp:posOffset>9268118</wp:posOffset>
                </wp:positionV>
                <wp:extent cx="1828800" cy="395605"/>
                <wp:effectExtent l="0" t="0" r="0" b="4445"/>
                <wp:wrapSquare wrapText="bothSides"/>
                <wp:docPr id="20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956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A86909" w14:textId="4A6CDDFF" w:rsidR="00B9051D" w:rsidRPr="00B9051D" w:rsidRDefault="00B9051D">
                            <w:pPr>
                              <w:pStyle w:val="NoSpacing"/>
                              <w:jc w:val="center"/>
                              <w:rPr>
                                <w:rFonts w:ascii="Trebuchet MS" w:eastAsiaTheme="majorEastAsia" w:hAnsi="Trebuchet MS" w:cstheme="majorBidi"/>
                                <w:caps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  <w:r w:rsidRPr="00B9051D">
                              <w:rPr>
                                <w:rFonts w:ascii="Trebuchet MS" w:eastAsiaTheme="majorEastAsia" w:hAnsi="Trebuchet MS" w:cstheme="majorBidi"/>
                                <w:caps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19-TN-</w:t>
                            </w:r>
                            <w:r w:rsidR="005262A5">
                              <w:rPr>
                                <w:rFonts w:ascii="Trebuchet MS" w:eastAsiaTheme="majorEastAsia" w:hAnsi="Trebuchet MS" w:cstheme="majorBidi"/>
                                <w:caps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LUK-</w:t>
                            </w:r>
                            <w:r w:rsidRPr="00B9051D">
                              <w:rPr>
                                <w:rFonts w:ascii="Trebuchet MS" w:eastAsiaTheme="majorEastAsia" w:hAnsi="Trebuchet MS" w:cstheme="majorBidi"/>
                                <w:caps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MO-2</w:t>
                            </w:r>
                            <w:r w:rsidR="005262A5">
                              <w:rPr>
                                <w:rFonts w:ascii="Trebuchet MS" w:eastAsiaTheme="majorEastAsia" w:hAnsi="Trebuchet MS" w:cstheme="majorBidi"/>
                                <w:caps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40121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EBBBA3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.95pt;margin-top:729.75pt;width:2in;height:31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" fillcolor="white [3212]" stroked="f" strokeweight=".5pt">
                <v:textbox style="mso-fit-shape-to-text:t" inset=",7.2pt,,7.2pt">
                  <w:txbxContent>
                    <w:p w14:paraId="0CA86909" w14:textId="4A6CDDFF" w:rsidR="00B9051D" w:rsidRPr="00B9051D" w:rsidRDefault="00B9051D">
                      <w:pPr>
                        <w:pStyle w:val="NoSpacing"/>
                        <w:jc w:val="center"/>
                        <w:rPr>
                          <w:rFonts w:ascii="Trebuchet MS" w:eastAsiaTheme="majorEastAsia" w:hAnsi="Trebuchet MS" w:cstheme="majorBidi"/>
                          <w:caps/>
                          <w:color w:val="A6A6A6" w:themeColor="background1" w:themeShade="A6"/>
                          <w:sz w:val="16"/>
                          <w:szCs w:val="16"/>
                        </w:rPr>
                      </w:pPr>
                      <w:r w:rsidRPr="00B9051D">
                        <w:rPr>
                          <w:rFonts w:ascii="Trebuchet MS" w:eastAsiaTheme="majorEastAsia" w:hAnsi="Trebuchet MS" w:cstheme="majorBidi"/>
                          <w:caps/>
                          <w:color w:val="A6A6A6" w:themeColor="background1" w:themeShade="A6"/>
                          <w:sz w:val="16"/>
                          <w:szCs w:val="16"/>
                        </w:rPr>
                        <w:t>19-TN-</w:t>
                      </w:r>
                      <w:r w:rsidR="005262A5">
                        <w:rPr>
                          <w:rFonts w:ascii="Trebuchet MS" w:eastAsiaTheme="majorEastAsia" w:hAnsi="Trebuchet MS" w:cstheme="majorBidi"/>
                          <w:caps/>
                          <w:color w:val="A6A6A6" w:themeColor="background1" w:themeShade="A6"/>
                          <w:sz w:val="16"/>
                          <w:szCs w:val="16"/>
                        </w:rPr>
                        <w:t>LUK-</w:t>
                      </w:r>
                      <w:r w:rsidRPr="00B9051D">
                        <w:rPr>
                          <w:rFonts w:ascii="Trebuchet MS" w:eastAsiaTheme="majorEastAsia" w:hAnsi="Trebuchet MS" w:cstheme="majorBidi"/>
                          <w:caps/>
                          <w:color w:val="A6A6A6" w:themeColor="background1" w:themeShade="A6"/>
                          <w:sz w:val="16"/>
                          <w:szCs w:val="16"/>
                        </w:rPr>
                        <w:t>MO-2</w:t>
                      </w:r>
                      <w:r w:rsidR="005262A5">
                        <w:rPr>
                          <w:rFonts w:ascii="Trebuchet MS" w:eastAsiaTheme="majorEastAsia" w:hAnsi="Trebuchet MS" w:cstheme="majorBidi"/>
                          <w:caps/>
                          <w:color w:val="A6A6A6" w:themeColor="background1" w:themeShade="A6"/>
                          <w:sz w:val="16"/>
                          <w:szCs w:val="16"/>
                        </w:rPr>
                        <w:t>40121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sectPr w:rsidR="00622656" w:rsidSect="00AD3038">
      <w:headerReference w:type="default" r:id="rId9"/>
      <w:footerReference w:type="default" r:id="rId10"/>
      <w:headerReference w:type="first" r:id="rId11"/>
      <w:pgSz w:w="12240" w:h="15840" w:code="1"/>
      <w:pgMar w:top="2160" w:right="2160" w:bottom="2520" w:left="2160" w:header="1440" w:footer="141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88783" w14:textId="77777777" w:rsidR="00AD3038" w:rsidRDefault="00AD3038">
      <w:pPr>
        <w:spacing w:after="0" w:line="240" w:lineRule="auto"/>
      </w:pPr>
      <w:r>
        <w:separator/>
      </w:r>
    </w:p>
  </w:endnote>
  <w:endnote w:type="continuationSeparator" w:id="0">
    <w:p w14:paraId="7066FFB6" w14:textId="77777777" w:rsidR="00AD3038" w:rsidRDefault="00AD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FE720" w14:textId="77777777" w:rsidR="00F075B3" w:rsidRPr="00F075B3" w:rsidRDefault="00F075B3">
    <w:pPr>
      <w:pStyle w:val="Footer"/>
      <w:jc w:val="center"/>
      <w:rPr>
        <w:rFonts w:ascii="Trebuchet MS" w:hAnsi="Trebuchet MS"/>
        <w:b/>
        <w:bCs/>
        <w:color w:val="C00000"/>
        <w:sz w:val="20"/>
      </w:rPr>
    </w:pPr>
    <w:r w:rsidRPr="00F075B3">
      <w:rPr>
        <w:rFonts w:ascii="Trebuchet MS" w:hAnsi="Trebuchet MS"/>
        <w:b/>
        <w:bCs/>
        <w:color w:val="C00000"/>
        <w:sz w:val="20"/>
      </w:rPr>
      <w:t xml:space="preserve">Page  </w:t>
    </w:r>
    <w:sdt>
      <w:sdtPr>
        <w:rPr>
          <w:rFonts w:ascii="Trebuchet MS" w:hAnsi="Trebuchet MS"/>
          <w:b/>
          <w:bCs/>
          <w:color w:val="C00000"/>
          <w:sz w:val="20"/>
        </w:rPr>
        <w:id w:val="-35203815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F075B3">
          <w:rPr>
            <w:rFonts w:ascii="Trebuchet MS" w:hAnsi="Trebuchet MS"/>
            <w:b/>
            <w:bCs/>
            <w:color w:val="C00000"/>
            <w:sz w:val="20"/>
          </w:rPr>
          <w:fldChar w:fldCharType="begin"/>
        </w:r>
        <w:r w:rsidRPr="00F075B3">
          <w:rPr>
            <w:rFonts w:ascii="Trebuchet MS" w:hAnsi="Trebuchet MS"/>
            <w:b/>
            <w:bCs/>
            <w:color w:val="C00000"/>
            <w:sz w:val="20"/>
          </w:rPr>
          <w:instrText xml:space="preserve"> PAGE   \* MERGEFORMAT </w:instrText>
        </w:r>
        <w:r w:rsidRPr="00F075B3">
          <w:rPr>
            <w:rFonts w:ascii="Trebuchet MS" w:hAnsi="Trebuchet MS"/>
            <w:b/>
            <w:bCs/>
            <w:color w:val="C00000"/>
            <w:sz w:val="20"/>
          </w:rPr>
          <w:fldChar w:fldCharType="separate"/>
        </w:r>
        <w:r w:rsidRPr="00F075B3">
          <w:rPr>
            <w:rFonts w:ascii="Trebuchet MS" w:hAnsi="Trebuchet MS"/>
            <w:b/>
            <w:bCs/>
            <w:noProof/>
            <w:color w:val="C00000"/>
            <w:sz w:val="20"/>
          </w:rPr>
          <w:t>2</w:t>
        </w:r>
        <w:r w:rsidRPr="00F075B3">
          <w:rPr>
            <w:rFonts w:ascii="Trebuchet MS" w:hAnsi="Trebuchet MS"/>
            <w:b/>
            <w:bCs/>
            <w:noProof/>
            <w:color w:val="C00000"/>
            <w:sz w:val="20"/>
          </w:rPr>
          <w:fldChar w:fldCharType="end"/>
        </w:r>
      </w:sdtContent>
    </w:sdt>
  </w:p>
  <w:p w14:paraId="58029076" w14:textId="77777777" w:rsidR="008B7D46" w:rsidRPr="0058440B" w:rsidRDefault="008B7D46" w:rsidP="006A3D23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913E8" w14:textId="77777777" w:rsidR="00AD3038" w:rsidRDefault="00AD3038">
      <w:pPr>
        <w:spacing w:after="0" w:line="240" w:lineRule="auto"/>
      </w:pPr>
      <w:r>
        <w:separator/>
      </w:r>
    </w:p>
  </w:footnote>
  <w:footnote w:type="continuationSeparator" w:id="0">
    <w:p w14:paraId="56F535C5" w14:textId="77777777" w:rsidR="00AD3038" w:rsidRDefault="00AD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17D32" w14:textId="77777777" w:rsidR="0058440B" w:rsidRDefault="00D166B0" w:rsidP="00306829">
    <w:pPr>
      <w:pStyle w:val="Name"/>
      <w:ind w:left="0"/>
    </w:pPr>
    <w:r w:rsidRPr="00B73BB6">
      <w:rPr>
        <w:rFonts w:ascii="Trebuchet MS" w:hAnsi="Trebuchet MS"/>
        <w:noProof/>
        <w:sz w:val="24"/>
        <w:szCs w:val="24"/>
      </w:rPr>
      <w:drawing>
        <wp:anchor distT="0" distB="0" distL="114300" distR="114300" simplePos="0" relativeHeight="251683328" behindDoc="0" locked="0" layoutInCell="1" allowOverlap="1" wp14:anchorId="77A19983" wp14:editId="0D8B3CF1">
          <wp:simplePos x="0" y="0"/>
          <wp:positionH relativeFrom="column">
            <wp:posOffset>2215515</wp:posOffset>
          </wp:positionH>
          <wp:positionV relativeFrom="paragraph">
            <wp:posOffset>-43815</wp:posOffset>
          </wp:positionV>
          <wp:extent cx="551815" cy="587375"/>
          <wp:effectExtent l="0" t="0" r="635" b="3175"/>
          <wp:wrapNone/>
          <wp:docPr id="3" name="Picture 3" descr="Shape, circ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Shape, circl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1815" cy="587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73BB6">
      <w:rPr>
        <w:rFonts w:ascii="Trebuchet MS" w:hAnsi="Trebuchet MS"/>
        <w:noProof/>
        <w:sz w:val="24"/>
        <w:szCs w:val="24"/>
      </w:rPr>
      <w:drawing>
        <wp:anchor distT="0" distB="0" distL="114300" distR="114300" simplePos="0" relativeHeight="251684352" behindDoc="0" locked="0" layoutInCell="1" allowOverlap="1" wp14:anchorId="31AD90E4" wp14:editId="6A9C3C2A">
          <wp:simplePos x="0" y="0"/>
          <wp:positionH relativeFrom="column">
            <wp:posOffset>2324100</wp:posOffset>
          </wp:positionH>
          <wp:positionV relativeFrom="paragraph">
            <wp:posOffset>69215</wp:posOffset>
          </wp:positionV>
          <wp:extent cx="332105" cy="332105"/>
          <wp:effectExtent l="0" t="0" r="0" b="0"/>
          <wp:wrapNone/>
          <wp:docPr id="4" name="Picture 4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2105" cy="332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DDCD010" w14:textId="77777777" w:rsidR="008C57BD" w:rsidRDefault="008C57BD" w:rsidP="00306829">
    <w:pPr>
      <w:pStyle w:val="Name"/>
      <w:ind w:left="0"/>
    </w:pPr>
  </w:p>
  <w:p w14:paraId="2B26DB0B" w14:textId="77777777" w:rsidR="0099396F" w:rsidRPr="0099396F" w:rsidRDefault="0058440B" w:rsidP="00306829">
    <w:pPr>
      <w:pStyle w:val="Name"/>
      <w:ind w:left="0"/>
      <w:rPr>
        <w:rFonts w:ascii="Trebuchet MS" w:hAnsi="Trebuchet MS" w:cstheme="minorHAnsi"/>
        <w:noProof/>
        <w:color w:val="auto"/>
        <w:sz w:val="20"/>
        <w:szCs w:val="20"/>
        <w:lang w:val="en-GB" w:eastAsia="en-GB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4112" behindDoc="0" locked="0" layoutInCell="1" allowOverlap="1" wp14:anchorId="06BD0016" wp14:editId="1BB903E4">
              <wp:simplePos x="0" y="0"/>
              <wp:positionH relativeFrom="column">
                <wp:posOffset>38735</wp:posOffset>
              </wp:positionH>
              <wp:positionV relativeFrom="paragraph">
                <wp:posOffset>64770</wp:posOffset>
              </wp:positionV>
              <wp:extent cx="5030321" cy="0"/>
              <wp:effectExtent l="0" t="0" r="0" b="0"/>
              <wp:wrapNone/>
              <wp:docPr id="18" name="Straight Connector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030321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6A20B2C" id="Straight Connector 18" o:spid="_x0000_s1026" style="position:absolute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05pt,5.1pt" to="399.1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" strokecolor="black [3213]" strokeweight="1pt">
              <v:stroke joinstyle="miter"/>
            </v:line>
          </w:pict>
        </mc:Fallback>
      </mc:AlternateContent>
    </w:r>
  </w:p>
  <w:p w14:paraId="0CADF7B0" w14:textId="77777777" w:rsidR="005C136A" w:rsidRDefault="005C136A">
    <w:pPr>
      <w:pStyle w:val="Header"/>
    </w:pPr>
  </w:p>
  <w:p w14:paraId="0903C161" w14:textId="77777777" w:rsidR="0099396F" w:rsidRDefault="0099396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8D54E" w14:textId="77777777" w:rsidR="008B7D46" w:rsidRDefault="0058440B" w:rsidP="009334FA">
    <w:pPr>
      <w:pStyle w:val="Name"/>
      <w:ind w:left="0"/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</w:pPr>
    <w:r w:rsidRPr="00FA06BB">
      <w:rPr>
        <w:rFonts w:ascii="Trebuchet MS" w:hAnsi="Trebuchet MS"/>
        <w:noProof/>
        <w:color w:val="C00000"/>
        <w:sz w:val="24"/>
        <w:szCs w:val="24"/>
      </w:rPr>
      <w:drawing>
        <wp:anchor distT="0" distB="0" distL="114300" distR="114300" simplePos="0" relativeHeight="251680256" behindDoc="0" locked="0" layoutInCell="1" allowOverlap="1" wp14:anchorId="23D708A3" wp14:editId="0B7321A5">
          <wp:simplePos x="0" y="0"/>
          <wp:positionH relativeFrom="column">
            <wp:posOffset>4406900</wp:posOffset>
          </wp:positionH>
          <wp:positionV relativeFrom="paragraph">
            <wp:posOffset>-63500</wp:posOffset>
          </wp:positionV>
          <wp:extent cx="551815" cy="587375"/>
          <wp:effectExtent l="0" t="0" r="635" b="3175"/>
          <wp:wrapNone/>
          <wp:docPr id="1" name="Picture 1" descr="Shape, circ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Shape, circl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1815" cy="587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A06BB">
      <w:rPr>
        <w:rFonts w:ascii="Trebuchet MS" w:hAnsi="Trebuchet MS"/>
        <w:noProof/>
        <w:color w:val="C00000"/>
        <w:sz w:val="24"/>
        <w:szCs w:val="24"/>
      </w:rPr>
      <w:drawing>
        <wp:anchor distT="0" distB="0" distL="114300" distR="114300" simplePos="0" relativeHeight="251681280" behindDoc="0" locked="0" layoutInCell="1" allowOverlap="1" wp14:anchorId="5ADE74E8" wp14:editId="2337CA70">
          <wp:simplePos x="0" y="0"/>
          <wp:positionH relativeFrom="column">
            <wp:posOffset>4515485</wp:posOffset>
          </wp:positionH>
          <wp:positionV relativeFrom="paragraph">
            <wp:posOffset>49530</wp:posOffset>
          </wp:positionV>
          <wp:extent cx="332462" cy="332462"/>
          <wp:effectExtent l="0" t="0" r="0" b="0"/>
          <wp:wrapNone/>
          <wp:docPr id="2" name="Picture 2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2462" cy="3324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334FA" w:rsidRPr="00FA06BB"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  <w:t>LIVING</w:t>
    </w:r>
    <w:r w:rsidR="00D470F5" w:rsidRPr="00FA06BB"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  <w:t xml:space="preserve"> </w:t>
    </w:r>
    <w:r w:rsidR="009334FA" w:rsidRPr="00FA06BB"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  <w:t>STONES</w:t>
    </w:r>
    <w:r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  <w:tab/>
    </w:r>
    <w:r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  <w:tab/>
    </w:r>
    <w:r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  <w:tab/>
    </w:r>
    <w:r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  <w:tab/>
    </w:r>
    <w:r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  <w:tab/>
    </w:r>
    <w:r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  <w:tab/>
    </w:r>
    <w:r>
      <w:rPr>
        <w:rFonts w:ascii="Trebuchet MS" w:hAnsi="Trebuchet MS" w:cstheme="minorHAnsi"/>
        <w:b/>
        <w:bCs/>
        <w:noProof/>
        <w:color w:val="C00000"/>
        <w:sz w:val="28"/>
        <w:szCs w:val="28"/>
        <w:lang w:val="en-GB" w:eastAsia="en-GB"/>
      </w:rPr>
      <w:tab/>
    </w:r>
  </w:p>
  <w:p w14:paraId="352C0600" w14:textId="77777777" w:rsidR="0099396F" w:rsidRPr="005743DF" w:rsidRDefault="0099396F" w:rsidP="009334FA">
    <w:pPr>
      <w:pStyle w:val="Name"/>
      <w:ind w:left="0"/>
      <w:rPr>
        <w:rFonts w:ascii="Trebuchet MS" w:hAnsi="Trebuchet MS" w:cstheme="minorHAnsi"/>
        <w:b/>
        <w:bCs/>
        <w:noProof/>
        <w:color w:val="4D524C"/>
        <w:sz w:val="28"/>
        <w:szCs w:val="28"/>
        <w:lang w:val="en-GB" w:eastAsia="en-GB"/>
      </w:rPr>
    </w:pPr>
  </w:p>
  <w:p w14:paraId="74EF00CB" w14:textId="7D222448" w:rsidR="009C732D" w:rsidRPr="00B15F00" w:rsidRDefault="00B15F00" w:rsidP="00306829">
    <w:pPr>
      <w:pStyle w:val="Name"/>
      <w:ind w:left="0"/>
      <w:jc w:val="center"/>
      <w:rPr>
        <w:rFonts w:ascii="Trebuchet MS" w:hAnsi="Trebuchet MS" w:cstheme="minorHAnsi"/>
        <w:noProof/>
        <w:color w:val="346A41"/>
        <w:sz w:val="20"/>
        <w:szCs w:val="20"/>
        <w:lang w:val="en-GB" w:eastAsia="en-GB"/>
      </w:rPr>
    </w:pPr>
    <w:r w:rsidRPr="00B15F00">
      <w:rPr>
        <w:rFonts w:ascii="Trebuchet MS" w:hAnsi="Trebuchet MS" w:cstheme="minorHAnsi"/>
        <w:noProof/>
        <w:color w:val="346A41"/>
        <w:sz w:val="20"/>
        <w:szCs w:val="20"/>
        <w:lang w:val="en-GB" w:eastAsia="en-GB"/>
      </w:rPr>
      <w:t>c</w:t>
    </w:r>
    <w:r w:rsidR="0099396F" w:rsidRPr="00B15F00">
      <w:rPr>
        <w:rFonts w:ascii="Trebuchet MS" w:hAnsi="Trebuchet MS" w:cstheme="minorHAnsi"/>
        <w:noProof/>
        <w:color w:val="346A41"/>
        <w:sz w:val="20"/>
        <w:szCs w:val="20"/>
        <w:lang w:val="en-GB" w:eastAsia="en-GB"/>
      </w:rPr>
      <w:t>ommon law – common humanity – common sens</w:t>
    </w:r>
    <w:r w:rsidR="00306829" w:rsidRPr="00B15F00">
      <w:rPr>
        <w:rFonts w:ascii="Trebuchet MS" w:hAnsi="Trebuchet MS" w:cstheme="minorHAnsi"/>
        <w:noProof/>
        <w:color w:val="346A41"/>
        <w:sz w:val="20"/>
        <w:szCs w:val="20"/>
        <w:lang w:val="en-GB" w:eastAsia="en-GB"/>
      </w:rPr>
      <w:t>e</w:t>
    </w:r>
  </w:p>
  <w:p w14:paraId="0FFE60F0" w14:textId="77777777" w:rsidR="00306829" w:rsidRDefault="00306829" w:rsidP="00306829">
    <w:pPr>
      <w:pStyle w:val="Name"/>
      <w:ind w:left="0"/>
      <w:jc w:val="center"/>
      <w:rPr>
        <w:rFonts w:ascii="Trebuchet MS" w:hAnsi="Trebuchet MS" w:cstheme="minorHAnsi"/>
        <w:noProof/>
        <w:color w:val="auto"/>
        <w:sz w:val="20"/>
        <w:szCs w:val="20"/>
        <w:lang w:val="en-GB" w:eastAsia="en-GB"/>
      </w:rPr>
    </w:pPr>
  </w:p>
  <w:p w14:paraId="2CD98DF6" w14:textId="77777777" w:rsidR="00306829" w:rsidRPr="00306829" w:rsidRDefault="00306829" w:rsidP="00306829">
    <w:pPr>
      <w:pStyle w:val="Name"/>
      <w:ind w:left="0"/>
      <w:rPr>
        <w:rFonts w:ascii="Trebuchet MS" w:hAnsi="Trebuchet MS" w:cstheme="minorHAnsi"/>
        <w:noProof/>
        <w:color w:val="auto"/>
        <w:sz w:val="20"/>
        <w:szCs w:val="20"/>
        <w:lang w:val="en-GB" w:eastAsia="en-GB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6160" behindDoc="0" locked="0" layoutInCell="1" allowOverlap="1" wp14:anchorId="2E5E0294" wp14:editId="6795C413">
              <wp:simplePos x="0" y="0"/>
              <wp:positionH relativeFrom="column">
                <wp:posOffset>0</wp:posOffset>
              </wp:positionH>
              <wp:positionV relativeFrom="paragraph">
                <wp:posOffset>57150</wp:posOffset>
              </wp:positionV>
              <wp:extent cx="5030321" cy="0"/>
              <wp:effectExtent l="0" t="0" r="0" b="0"/>
              <wp:wrapNone/>
              <wp:docPr id="22" name="Straight Connector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030321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4144F73" id="Straight Connector 22" o:spid="_x0000_s1026" style="position:absolute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5pt" to="396.1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" strokecolor="windowText" strokeweight="1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D0017"/>
    <w:multiLevelType w:val="hybridMultilevel"/>
    <w:tmpl w:val="C1D486B4"/>
    <w:lvl w:ilvl="0" w:tplc="5B88DBD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Segoe UI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8702E"/>
    <w:multiLevelType w:val="hybridMultilevel"/>
    <w:tmpl w:val="EB282048"/>
    <w:lvl w:ilvl="0" w:tplc="0082CF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9586533">
    <w:abstractNumId w:val="0"/>
  </w:num>
  <w:num w:numId="2" w16cid:durableId="1468353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06C"/>
    <w:rsid w:val="0000462C"/>
    <w:rsid w:val="00014822"/>
    <w:rsid w:val="000408D4"/>
    <w:rsid w:val="0004190F"/>
    <w:rsid w:val="0006443F"/>
    <w:rsid w:val="0009539A"/>
    <w:rsid w:val="00096329"/>
    <w:rsid w:val="000B229A"/>
    <w:rsid w:val="000C037F"/>
    <w:rsid w:val="000D1870"/>
    <w:rsid w:val="00123258"/>
    <w:rsid w:val="001415A0"/>
    <w:rsid w:val="00163EA1"/>
    <w:rsid w:val="00174DF6"/>
    <w:rsid w:val="00192DC7"/>
    <w:rsid w:val="001B1D64"/>
    <w:rsid w:val="001C6410"/>
    <w:rsid w:val="001D0195"/>
    <w:rsid w:val="001E0A76"/>
    <w:rsid w:val="001F6F48"/>
    <w:rsid w:val="002007BB"/>
    <w:rsid w:val="0022061C"/>
    <w:rsid w:val="00256F14"/>
    <w:rsid w:val="002802C2"/>
    <w:rsid w:val="002868D4"/>
    <w:rsid w:val="002A406C"/>
    <w:rsid w:val="002B2447"/>
    <w:rsid w:val="002B5302"/>
    <w:rsid w:val="002D3932"/>
    <w:rsid w:val="002F5865"/>
    <w:rsid w:val="00304F2F"/>
    <w:rsid w:val="00306829"/>
    <w:rsid w:val="003162DD"/>
    <w:rsid w:val="00320750"/>
    <w:rsid w:val="00323462"/>
    <w:rsid w:val="00362BF4"/>
    <w:rsid w:val="003860DD"/>
    <w:rsid w:val="003B0BF2"/>
    <w:rsid w:val="003C6EE0"/>
    <w:rsid w:val="003C78C8"/>
    <w:rsid w:val="003F0CF1"/>
    <w:rsid w:val="00405711"/>
    <w:rsid w:val="004120CB"/>
    <w:rsid w:val="00414604"/>
    <w:rsid w:val="00416A33"/>
    <w:rsid w:val="00420976"/>
    <w:rsid w:val="00422833"/>
    <w:rsid w:val="00430636"/>
    <w:rsid w:val="00435580"/>
    <w:rsid w:val="004355CF"/>
    <w:rsid w:val="00443F5D"/>
    <w:rsid w:val="004458DB"/>
    <w:rsid w:val="00450F95"/>
    <w:rsid w:val="0045581E"/>
    <w:rsid w:val="0049620C"/>
    <w:rsid w:val="0049658A"/>
    <w:rsid w:val="005262A5"/>
    <w:rsid w:val="005314DA"/>
    <w:rsid w:val="005465C3"/>
    <w:rsid w:val="00553535"/>
    <w:rsid w:val="005743DF"/>
    <w:rsid w:val="00577121"/>
    <w:rsid w:val="0058440B"/>
    <w:rsid w:val="00590161"/>
    <w:rsid w:val="0059077C"/>
    <w:rsid w:val="005A3BF5"/>
    <w:rsid w:val="005C136A"/>
    <w:rsid w:val="005D2961"/>
    <w:rsid w:val="005E7CB0"/>
    <w:rsid w:val="00601775"/>
    <w:rsid w:val="00611775"/>
    <w:rsid w:val="00622656"/>
    <w:rsid w:val="00630264"/>
    <w:rsid w:val="00634267"/>
    <w:rsid w:val="00642B61"/>
    <w:rsid w:val="006660F1"/>
    <w:rsid w:val="00695A4C"/>
    <w:rsid w:val="006A3D23"/>
    <w:rsid w:val="006B23F8"/>
    <w:rsid w:val="006B2A10"/>
    <w:rsid w:val="00702AF5"/>
    <w:rsid w:val="007143C9"/>
    <w:rsid w:val="00733730"/>
    <w:rsid w:val="00761DE0"/>
    <w:rsid w:val="00762806"/>
    <w:rsid w:val="0077003B"/>
    <w:rsid w:val="007A0914"/>
    <w:rsid w:val="007A37A1"/>
    <w:rsid w:val="007B1064"/>
    <w:rsid w:val="007C0478"/>
    <w:rsid w:val="007D3024"/>
    <w:rsid w:val="007F6F82"/>
    <w:rsid w:val="0081023E"/>
    <w:rsid w:val="00823735"/>
    <w:rsid w:val="00826471"/>
    <w:rsid w:val="008361BE"/>
    <w:rsid w:val="0085357F"/>
    <w:rsid w:val="0085427E"/>
    <w:rsid w:val="00857E92"/>
    <w:rsid w:val="00870E84"/>
    <w:rsid w:val="00891E66"/>
    <w:rsid w:val="008B7D46"/>
    <w:rsid w:val="008C57BD"/>
    <w:rsid w:val="008F1575"/>
    <w:rsid w:val="009334FA"/>
    <w:rsid w:val="00982C39"/>
    <w:rsid w:val="0099396F"/>
    <w:rsid w:val="009A7955"/>
    <w:rsid w:val="009C732D"/>
    <w:rsid w:val="009C7ACD"/>
    <w:rsid w:val="009D6BC3"/>
    <w:rsid w:val="009E4474"/>
    <w:rsid w:val="009E4C62"/>
    <w:rsid w:val="009F5C0E"/>
    <w:rsid w:val="00A02019"/>
    <w:rsid w:val="00A06387"/>
    <w:rsid w:val="00A1034D"/>
    <w:rsid w:val="00A30060"/>
    <w:rsid w:val="00A31C6B"/>
    <w:rsid w:val="00A45987"/>
    <w:rsid w:val="00A93AE3"/>
    <w:rsid w:val="00AA741A"/>
    <w:rsid w:val="00AD3038"/>
    <w:rsid w:val="00AE6B4B"/>
    <w:rsid w:val="00AF22E6"/>
    <w:rsid w:val="00B02827"/>
    <w:rsid w:val="00B15F00"/>
    <w:rsid w:val="00B30EBA"/>
    <w:rsid w:val="00B41ED4"/>
    <w:rsid w:val="00B73650"/>
    <w:rsid w:val="00B75E2F"/>
    <w:rsid w:val="00B82138"/>
    <w:rsid w:val="00B84679"/>
    <w:rsid w:val="00B9051D"/>
    <w:rsid w:val="00B918C5"/>
    <w:rsid w:val="00BB1E1A"/>
    <w:rsid w:val="00BC018E"/>
    <w:rsid w:val="00BD20DF"/>
    <w:rsid w:val="00BD58B5"/>
    <w:rsid w:val="00BF36F8"/>
    <w:rsid w:val="00BF71C5"/>
    <w:rsid w:val="00C524CE"/>
    <w:rsid w:val="00C64064"/>
    <w:rsid w:val="00C81965"/>
    <w:rsid w:val="00CA6CB4"/>
    <w:rsid w:val="00D01E83"/>
    <w:rsid w:val="00D07D72"/>
    <w:rsid w:val="00D122D5"/>
    <w:rsid w:val="00D166B0"/>
    <w:rsid w:val="00D4310C"/>
    <w:rsid w:val="00D45E11"/>
    <w:rsid w:val="00D470F5"/>
    <w:rsid w:val="00DB25C7"/>
    <w:rsid w:val="00DC6BA5"/>
    <w:rsid w:val="00DD19B1"/>
    <w:rsid w:val="00DD6428"/>
    <w:rsid w:val="00E01389"/>
    <w:rsid w:val="00E143D6"/>
    <w:rsid w:val="00E21F3A"/>
    <w:rsid w:val="00E23A79"/>
    <w:rsid w:val="00E309E3"/>
    <w:rsid w:val="00E44183"/>
    <w:rsid w:val="00E813BB"/>
    <w:rsid w:val="00EA340F"/>
    <w:rsid w:val="00EA5B64"/>
    <w:rsid w:val="00EC1E6B"/>
    <w:rsid w:val="00ED2FFA"/>
    <w:rsid w:val="00F0392D"/>
    <w:rsid w:val="00F06FDA"/>
    <w:rsid w:val="00F075B3"/>
    <w:rsid w:val="00F25FE4"/>
    <w:rsid w:val="00F55835"/>
    <w:rsid w:val="00F63AFF"/>
    <w:rsid w:val="00F64F20"/>
    <w:rsid w:val="00F81E6F"/>
    <w:rsid w:val="00F859D6"/>
    <w:rsid w:val="00F97046"/>
    <w:rsid w:val="00FA06BB"/>
    <w:rsid w:val="00FA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11A4F6"/>
  <w15:chartTrackingRefBased/>
  <w15:docId w15:val="{B134688D-DB2F-4BA3-A300-C1FA66A3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00" w:line="276" w:lineRule="auto"/>
    </w:pPr>
    <w:rPr>
      <w:color w:val="55463E"/>
      <w:kern w:val="16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semiHidden/>
    <w:unhideWhenUsed/>
    <w:qFormat/>
    <w:pPr>
      <w:keepNext/>
      <w:keepLines/>
      <w:spacing w:before="480" w:after="0"/>
      <w:outlineLvl w:val="0"/>
    </w:pPr>
    <w:rPr>
      <w:rFonts w:ascii="Georgia" w:eastAsia="Times New Roman" w:hAnsi="Georgia"/>
      <w:b/>
      <w:bCs/>
      <w:color w:val="3AA095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="Georgia" w:eastAsia="Times New Roman" w:hAnsi="Georgia"/>
      <w:b/>
      <w:bCs/>
      <w:color w:val="262626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  <w:ind w:left="-720" w:right="-72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  <w:ind w:left="-720" w:right="-720"/>
      <w:jc w:val="right"/>
    </w:pPr>
    <w:rPr>
      <w:rFonts w:ascii="Georgia" w:hAnsi="Georgia"/>
      <w:color w:val="3AA095"/>
      <w:sz w:val="18"/>
    </w:rPr>
  </w:style>
  <w:style w:type="character" w:customStyle="1" w:styleId="FooterChar">
    <w:name w:val="Footer Char"/>
    <w:link w:val="Footer"/>
    <w:uiPriority w:val="99"/>
    <w:rPr>
      <w:rFonts w:ascii="Georgia" w:hAnsi="Georgia"/>
      <w:color w:val="3AA095"/>
      <w:sz w:val="18"/>
    </w:rPr>
  </w:style>
  <w:style w:type="character" w:styleId="PlaceholderText">
    <w:name w:val="Placeholder Text"/>
    <w:uiPriority w:val="99"/>
    <w:semiHidden/>
    <w:rPr>
      <w:color w:val="808080"/>
    </w:rPr>
  </w:style>
  <w:style w:type="paragraph" w:customStyle="1" w:styleId="Name">
    <w:name w:val="Name"/>
    <w:basedOn w:val="Normal"/>
    <w:uiPriority w:val="1"/>
    <w:qFormat/>
    <w:pPr>
      <w:spacing w:after="0" w:line="240" w:lineRule="auto"/>
      <w:ind w:left="-360"/>
    </w:pPr>
    <w:rPr>
      <w:rFonts w:ascii="Georgia" w:hAnsi="Georgia"/>
      <w:color w:val="3AA095"/>
      <w:sz w:val="48"/>
      <w:szCs w:val="48"/>
    </w:rPr>
  </w:style>
  <w:style w:type="paragraph" w:customStyle="1" w:styleId="ContactInfo">
    <w:name w:val="Contact Info"/>
    <w:basedOn w:val="Normal"/>
    <w:uiPriority w:val="1"/>
    <w:qFormat/>
    <w:pPr>
      <w:spacing w:after="0"/>
      <w:ind w:right="-720"/>
      <w:jc w:val="right"/>
    </w:pPr>
    <w:rPr>
      <w:rFonts w:ascii="Georgia" w:hAnsi="Georgia"/>
      <w:color w:val="3AA095"/>
      <w:sz w:val="18"/>
      <w:szCs w:val="18"/>
    </w:rPr>
  </w:style>
  <w:style w:type="paragraph" w:styleId="Date">
    <w:name w:val="Date"/>
    <w:basedOn w:val="Normal"/>
    <w:next w:val="Normal"/>
    <w:link w:val="DateChar"/>
    <w:unhideWhenUsed/>
    <w:qFormat/>
    <w:pPr>
      <w:spacing w:before="720" w:after="960"/>
    </w:pPr>
  </w:style>
  <w:style w:type="character" w:customStyle="1" w:styleId="DateChar">
    <w:name w:val="Date Char"/>
    <w:basedOn w:val="DefaultParagraphFont"/>
    <w:link w:val="Date"/>
  </w:style>
  <w:style w:type="paragraph" w:styleId="Closing">
    <w:name w:val="Closing"/>
    <w:basedOn w:val="Normal"/>
    <w:link w:val="ClosingChar"/>
    <w:unhideWhenUsed/>
    <w:qFormat/>
    <w:pPr>
      <w:spacing w:after="40" w:line="240" w:lineRule="auto"/>
    </w:pPr>
  </w:style>
  <w:style w:type="character" w:customStyle="1" w:styleId="ClosingChar">
    <w:name w:val="Closing Char"/>
    <w:basedOn w:val="DefaultParagraphFont"/>
    <w:link w:val="Closing"/>
  </w:style>
  <w:style w:type="character" w:customStyle="1" w:styleId="Heading1Char">
    <w:name w:val="Heading 1 Char"/>
    <w:link w:val="Heading1"/>
    <w:uiPriority w:val="9"/>
    <w:semiHidden/>
    <w:rPr>
      <w:rFonts w:ascii="Georgia" w:eastAsia="Times New Roman" w:hAnsi="Georgia" w:cs="Times New Roman"/>
      <w:b/>
      <w:bCs/>
      <w:color w:val="3AA095"/>
      <w:kern w:val="16"/>
      <w:sz w:val="28"/>
      <w:szCs w:val="28"/>
    </w:rPr>
  </w:style>
  <w:style w:type="character" w:customStyle="1" w:styleId="Heading2Char">
    <w:name w:val="Heading 2 Char"/>
    <w:link w:val="Heading2"/>
    <w:uiPriority w:val="9"/>
    <w:semiHidden/>
    <w:rPr>
      <w:rFonts w:ascii="Georgia" w:eastAsia="Times New Roman" w:hAnsi="Georgia" w:cs="Times New Roman"/>
      <w:b/>
      <w:bCs/>
      <w:color w:val="262626"/>
      <w:kern w:val="16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8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22833"/>
    <w:rPr>
      <w:rFonts w:ascii="Segoe UI" w:hAnsi="Segoe UI" w:cs="Segoe UI"/>
      <w:color w:val="55463E"/>
      <w:kern w:val="16"/>
      <w:sz w:val="18"/>
      <w:szCs w:val="18"/>
      <w:lang w:val="en-US" w:eastAsia="en-US"/>
    </w:rPr>
  </w:style>
  <w:style w:type="paragraph" w:styleId="BodyText">
    <w:name w:val="Body Text"/>
    <w:basedOn w:val="Normal"/>
    <w:link w:val="BodyTextChar"/>
    <w:uiPriority w:val="1"/>
    <w:qFormat/>
    <w:rsid w:val="00D07D72"/>
    <w:pPr>
      <w:widowControl w:val="0"/>
      <w:autoSpaceDE w:val="0"/>
      <w:autoSpaceDN w:val="0"/>
      <w:adjustRightInd w:val="0"/>
      <w:spacing w:before="159" w:after="0" w:line="240" w:lineRule="auto"/>
      <w:ind w:left="109"/>
    </w:pPr>
    <w:rPr>
      <w:rFonts w:eastAsiaTheme="minorEastAsia" w:cs="Calibri"/>
      <w:color w:val="auto"/>
      <w:kern w:val="0"/>
      <w:lang w:val="en-GB" w:eastAsia="en-GB"/>
    </w:rPr>
  </w:style>
  <w:style w:type="character" w:customStyle="1" w:styleId="BodyTextChar">
    <w:name w:val="Body Text Char"/>
    <w:basedOn w:val="DefaultParagraphFont"/>
    <w:link w:val="BodyText"/>
    <w:uiPriority w:val="1"/>
    <w:rsid w:val="00D07D72"/>
    <w:rPr>
      <w:rFonts w:eastAsiaTheme="minorEastAsia" w:cs="Calibri"/>
    </w:rPr>
  </w:style>
  <w:style w:type="paragraph" w:styleId="ListParagraph">
    <w:name w:val="List Paragraph"/>
    <w:basedOn w:val="Normal"/>
    <w:uiPriority w:val="1"/>
    <w:qFormat/>
    <w:rsid w:val="00D07D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color w:val="auto"/>
      <w:kern w:val="0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D07D72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9051D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9051D"/>
    <w:rPr>
      <w:rFonts w:asciiTheme="minorHAnsi" w:eastAsiaTheme="minorEastAsia" w:hAnsiTheme="minorHAnsi" w:cstheme="minorBid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9.%20TEMPLATES%20&amp;%20Icons%20&amp;%20Infos\L%20-%20LUK%20Templates\Template%20-%20Multi-page%20for%20publications\220903%20-%20Multi-p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3A5277-050A-42F2-9EBF-59076D177E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4A294B-520D-4167-8CC7-A739A698E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220903 - Multi-page.dotx</Template>
  <TotalTime>8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cp:lastModifiedBy>Grant Smith</cp:lastModifiedBy>
  <cp:revision>4</cp:revision>
  <cp:lastPrinted>2023-11-22T14:59:00Z</cp:lastPrinted>
  <dcterms:created xsi:type="dcterms:W3CDTF">2024-01-21T20:20:00Z</dcterms:created>
  <dcterms:modified xsi:type="dcterms:W3CDTF">2024-01-22T17:17:00Z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TC028036229991</vt:lpwstr>
  </property>
</Properties>
</file>